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81D" w:rsidRDefault="001F781D" w:rsidP="00123693">
      <w:r>
        <w:rPr>
          <w:noProof/>
        </w:rPr>
        <w:pict>
          <v:shapetype id="_x0000_t202" coordsize="21600,21600" o:spt="202" path="m,l,21600r21600,l21600,xe">
            <v:stroke joinstyle="miter"/>
            <v:path gradientshapeok="t" o:connecttype="rect"/>
          </v:shapetype>
          <v:shape id="_x0000_s1026" type="#_x0000_t202" style="position:absolute;margin-left:-14.4pt;margin-top:5.4pt;width:114.95pt;height:105.25pt;z-index:251658240;mso-wrap-style:none" filled="f" stroked="f">
            <v:textbox style="mso-next-textbox:#_x0000_s1026;mso-fit-shape-to-text:t">
              <w:txbxContent>
                <w:p w:rsidR="001F781D" w:rsidRPr="002E1DC9" w:rsidRDefault="001F781D" w:rsidP="0012369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0.5pt;height:97.5pt">
                        <v:imagedata r:id="rId4" o:title=""/>
                      </v:shape>
                    </w:pict>
                  </w:r>
                </w:p>
              </w:txbxContent>
            </v:textbox>
          </v:shape>
        </w:pict>
      </w:r>
    </w:p>
    <w:p w:rsidR="001F781D" w:rsidRDefault="001F781D" w:rsidP="00123693"/>
    <w:p w:rsidR="001F781D" w:rsidRDefault="001F781D" w:rsidP="00123693"/>
    <w:p w:rsidR="001F781D" w:rsidRPr="001752C2" w:rsidRDefault="001F781D" w:rsidP="00123693"/>
    <w:p w:rsidR="001F781D" w:rsidRDefault="001F781D" w:rsidP="00123693">
      <w:pPr>
        <w:ind w:left="3600" w:firstLine="720"/>
        <w:rPr>
          <w:sz w:val="28"/>
          <w:szCs w:val="28"/>
        </w:rPr>
      </w:pPr>
      <w:r>
        <w:rPr>
          <w:sz w:val="28"/>
          <w:szCs w:val="28"/>
        </w:rPr>
        <w:t xml:space="preserve">STATE OF </w:t>
      </w:r>
      <w:smartTag w:uri="urn:schemas-microsoft-com:office:smarttags" w:element="State">
        <w:smartTag w:uri="urn:schemas-microsoft-com:office:smarttags" w:element="place">
          <w:r>
            <w:rPr>
              <w:sz w:val="28"/>
              <w:szCs w:val="28"/>
            </w:rPr>
            <w:t>CALIFORNIA</w:t>
          </w:r>
        </w:smartTag>
      </w:smartTag>
    </w:p>
    <w:p w:rsidR="001F781D" w:rsidRDefault="001F781D" w:rsidP="00123693">
      <w:pPr>
        <w:ind w:left="4320"/>
        <w:rPr>
          <w:sz w:val="28"/>
          <w:szCs w:val="28"/>
        </w:rPr>
      </w:pPr>
      <w:r>
        <w:rPr>
          <w:sz w:val="28"/>
          <w:szCs w:val="28"/>
        </w:rPr>
        <w:t>PUBLIC UTILITIES COMMISSION</w:t>
      </w:r>
    </w:p>
    <w:p w:rsidR="001F781D" w:rsidRDefault="001F781D" w:rsidP="00123693">
      <w:pPr>
        <w:ind w:left="4320"/>
        <w:rPr>
          <w:sz w:val="20"/>
          <w:szCs w:val="20"/>
        </w:rPr>
      </w:pPr>
      <w:smartTag w:uri="urn:schemas-microsoft-com:office:smarttags" w:element="PostalCode">
        <w:smartTag w:uri="urn:schemas-microsoft-com:office:smarttags" w:element="address">
          <w:smartTag w:uri="urn:schemas-microsoft-com:office:smarttags" w:element="Street">
            <w:r>
              <w:rPr>
                <w:sz w:val="20"/>
                <w:szCs w:val="20"/>
              </w:rPr>
              <w:t>505 Van Ness Avenue</w:t>
            </w:r>
          </w:smartTag>
        </w:smartTag>
        <w:r>
          <w:rPr>
            <w:sz w:val="20"/>
            <w:szCs w:val="20"/>
          </w:rPr>
          <w:tab/>
        </w:r>
        <w:smartTag w:uri="urn:schemas-microsoft-com:office:smarttags" w:element="PostalCode">
          <w:smartTag w:uri="urn:schemas-microsoft-com:office:smarttags" w:element="City">
            <w:r>
              <w:rPr>
                <w:sz w:val="20"/>
                <w:szCs w:val="20"/>
              </w:rPr>
              <w:t>San Francisco</w:t>
            </w:r>
          </w:smartTag>
        </w:smartTag>
        <w:r>
          <w:rPr>
            <w:sz w:val="20"/>
            <w:szCs w:val="20"/>
          </w:rPr>
          <w:t xml:space="preserve">, </w:t>
        </w:r>
        <w:smartTag w:uri="urn:schemas-microsoft-com:office:smarttags" w:element="PostalCode">
          <w:smartTag w:uri="urn:schemas-microsoft-com:office:smarttags" w:element="State">
            <w:r>
              <w:rPr>
                <w:sz w:val="20"/>
                <w:szCs w:val="20"/>
              </w:rPr>
              <w:t>CA</w:t>
            </w:r>
          </w:smartTag>
        </w:smartTag>
        <w:r>
          <w:rPr>
            <w:sz w:val="20"/>
            <w:szCs w:val="20"/>
          </w:rPr>
          <w:t xml:space="preserve"> </w:t>
        </w:r>
        <w:smartTag w:uri="urn:schemas-microsoft-com:office:smarttags" w:element="PostalCode">
          <w:r>
            <w:rPr>
              <w:sz w:val="20"/>
              <w:szCs w:val="20"/>
            </w:rPr>
            <w:t>94102</w:t>
          </w:r>
        </w:smartTag>
      </w:smartTag>
    </w:p>
    <w:p w:rsidR="001F781D" w:rsidRPr="00251809" w:rsidRDefault="001F781D" w:rsidP="00123693">
      <w:pPr>
        <w:ind w:left="4320"/>
        <w:rPr>
          <w:sz w:val="20"/>
          <w:szCs w:val="20"/>
        </w:rPr>
      </w:pPr>
      <w:r>
        <w:rPr>
          <w:sz w:val="20"/>
          <w:szCs w:val="20"/>
        </w:rPr>
        <w:t xml:space="preserve">www.cpuc.ca.gov </w:t>
      </w:r>
    </w:p>
    <w:p w:rsidR="001F781D" w:rsidRDefault="001F781D" w:rsidP="003B28FD">
      <w:r>
        <w:t>April 30, 2009</w:t>
      </w:r>
    </w:p>
    <w:p w:rsidR="001F781D" w:rsidRDefault="001F781D" w:rsidP="003B28FD">
      <w:pPr>
        <w:rPr>
          <w:color w:val="FF0000"/>
        </w:rPr>
      </w:pPr>
    </w:p>
    <w:p w:rsidR="001F781D" w:rsidRDefault="001F781D" w:rsidP="003B28FD">
      <w:r>
        <w:t>Robert A. Davison</w:t>
      </w:r>
    </w:p>
    <w:p w:rsidR="001F781D" w:rsidRDefault="001F781D" w:rsidP="003B28FD">
      <w:r>
        <w:t>Executive Director</w:t>
      </w:r>
    </w:p>
    <w:p w:rsidR="001F781D" w:rsidRPr="00B22E84" w:rsidRDefault="001F781D" w:rsidP="003B28FD">
      <w:smartTag w:uri="urn:schemas-microsoft-com:office:smarttags" w:element="place">
        <w:smartTag w:uri="urn:schemas-microsoft-com:office:smarttags" w:element="City">
          <w:r w:rsidRPr="00B22E84">
            <w:t>Sacramento</w:t>
          </w:r>
        </w:smartTag>
      </w:smartTag>
      <w:r w:rsidRPr="00B22E84">
        <w:t xml:space="preserve"> Metropolitan Cable Television Commission</w:t>
      </w:r>
    </w:p>
    <w:p w:rsidR="001F781D" w:rsidRDefault="001F781D" w:rsidP="003B28FD">
      <w:smartTag w:uri="urn:schemas-microsoft-com:office:smarttags" w:element="PostalCode">
        <w:r w:rsidRPr="00B22E84">
          <w:t>901 H Street</w:t>
        </w:r>
      </w:smartTag>
      <w:r w:rsidRPr="00B22E84">
        <w:t>, Room 206</w:t>
      </w:r>
    </w:p>
    <w:p w:rsidR="001F781D" w:rsidRPr="00B22E84" w:rsidRDefault="001F781D" w:rsidP="003B28FD">
      <w:smartTag w:uri="urn:schemas-microsoft-com:office:smarttags" w:element="PostalCode">
        <w:smartTag w:uri="urn:schemas-microsoft-com:office:smarttags" w:element="PostalCode">
          <w:r>
            <w:t>Sacramento</w:t>
          </w:r>
        </w:smartTag>
        <w:r>
          <w:t xml:space="preserve">, </w:t>
        </w:r>
        <w:smartTag w:uri="urn:schemas-microsoft-com:office:smarttags" w:element="PostalCode">
          <w:r>
            <w:t>CA</w:t>
          </w:r>
        </w:smartTag>
        <w:r>
          <w:t xml:space="preserve">  </w:t>
        </w:r>
        <w:smartTag w:uri="urn:schemas-microsoft-com:office:smarttags" w:element="PostalCode">
          <w:r>
            <w:t>95814</w:t>
          </w:r>
        </w:smartTag>
      </w:smartTag>
    </w:p>
    <w:p w:rsidR="001F781D" w:rsidRDefault="001F781D" w:rsidP="003B28FD">
      <w:pPr>
        <w:rPr>
          <w:color w:val="FF0000"/>
        </w:rPr>
      </w:pPr>
    </w:p>
    <w:p w:rsidR="001F781D" w:rsidRDefault="001F781D" w:rsidP="003B28FD">
      <w:r>
        <w:t>Dear Mr. Davison:</w:t>
      </w:r>
    </w:p>
    <w:p w:rsidR="001F781D" w:rsidRDefault="001F781D" w:rsidP="003B28FD"/>
    <w:p w:rsidR="001F781D" w:rsidRDefault="001F781D" w:rsidP="003303CD">
      <w:r>
        <w:t>As you know, SureWest TeleVideo filed an amended Application for a state video franchise with the Commission on April 15, 2009.  On April 29, 2009 the Commission’s Executive Director deemed the Application complete, and issued a California Video Franchise Certificate to SureWest TeleVideo.  As your community is an affected local entity, we wanted to be sure to provide you notice of this determination within the 30-day period specified in Section 5840(h) of the Public Utility Code.</w:t>
      </w:r>
    </w:p>
    <w:p w:rsidR="001F781D" w:rsidRDefault="001F781D" w:rsidP="003B28FD">
      <w:pPr>
        <w:ind w:firstLine="720"/>
      </w:pPr>
    </w:p>
    <w:p w:rsidR="001F781D" w:rsidRPr="00A5515B" w:rsidRDefault="001F781D" w:rsidP="003303CD">
      <w:pPr>
        <w:rPr>
          <w:sz w:val="22"/>
          <w:szCs w:val="22"/>
        </w:rPr>
      </w:pPr>
      <w:r>
        <w:t xml:space="preserve">SureWest TeleVideo’s amended Application, as well as the Commission’s April 29, 2009 notification of completeness and the Franchise Certificate itself, can be found on the Video Franchise page of the Commission’s web site at:  </w:t>
      </w:r>
      <w:hyperlink r:id="rId5" w:history="1">
        <w:r w:rsidRPr="001962FC">
          <w:rPr>
            <w:rStyle w:val="Hyperlink"/>
            <w:color w:val="auto"/>
          </w:rPr>
          <w:t>www.cpuc.ca.gov</w:t>
        </w:r>
      </w:hyperlink>
      <w:r>
        <w:t xml:space="preserve">. </w:t>
      </w:r>
    </w:p>
    <w:p w:rsidR="001F781D" w:rsidRDefault="001F781D" w:rsidP="003B28FD">
      <w:pPr>
        <w:ind w:firstLine="720"/>
      </w:pPr>
    </w:p>
    <w:p w:rsidR="001F781D" w:rsidRPr="00E21A5A" w:rsidRDefault="001F781D" w:rsidP="003303CD">
      <w:r>
        <w:t>Your local entity should be taking certain actions under the state video franchising statute (AB2987 or DIVCA), such as adopting customer service standards. In addition, you should notify the new franchisee regarding your franchise fee, and if you wish carriage of PEG channels.  These are just examples.  There may be other steps that you wish to take as well under the provisions of DIVCA.  In this regard, you may find the information on SCAN-NATOA’s web site useful (</w:t>
      </w:r>
      <w:r w:rsidRPr="00652813">
        <w:t>http://www.scannatoa.org/info_docs.html</w:t>
      </w:r>
      <w:r w:rsidRPr="00E21A5A">
        <w:t>)</w:t>
      </w:r>
      <w:r>
        <w:t>.  Also, feel free to call me if you have any questions.</w:t>
      </w:r>
    </w:p>
    <w:p w:rsidR="001F781D" w:rsidRDefault="001F781D" w:rsidP="003B28FD">
      <w:pPr>
        <w:ind w:firstLine="720"/>
      </w:pPr>
    </w:p>
    <w:p w:rsidR="001F781D" w:rsidRDefault="001F781D" w:rsidP="003B28FD">
      <w:r>
        <w:t>Yours truly,</w:t>
      </w:r>
    </w:p>
    <w:p w:rsidR="001F781D" w:rsidRDefault="001F781D" w:rsidP="003B28FD"/>
    <w:p w:rsidR="001F781D" w:rsidRDefault="001F781D" w:rsidP="003B28FD">
      <w:r>
        <w:pict>
          <v:shape id="_x0000_i1027" type="#_x0000_t75" style="width:137.25pt;height:37.5pt">
            <v:imagedata r:id="rId6" o:title=""/>
          </v:shape>
        </w:pict>
      </w:r>
    </w:p>
    <w:p w:rsidR="001F781D" w:rsidRDefault="001F781D" w:rsidP="003B28FD">
      <w:r>
        <w:t>Michael Morris</w:t>
      </w:r>
    </w:p>
    <w:p w:rsidR="001F781D" w:rsidRDefault="001F781D">
      <w:r>
        <w:t>Video Franchising and Broadband Deployment</w:t>
      </w:r>
    </w:p>
    <w:p w:rsidR="001F781D" w:rsidRDefault="001F781D">
      <w:r>
        <w:t>415.703.2112</w:t>
      </w:r>
    </w:p>
    <w:p w:rsidR="001F781D" w:rsidRDefault="001F781D">
      <w:r>
        <w:t>mmo@cpuc.ca.gov</w:t>
      </w:r>
    </w:p>
    <w:sectPr w:rsidR="001F781D" w:rsidSect="007D5589">
      <w:pgSz w:w="12240" w:h="15840"/>
      <w:pgMar w:top="432" w:right="1800" w:bottom="1008"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3693"/>
    <w:rsid w:val="000026C4"/>
    <w:rsid w:val="00002851"/>
    <w:rsid w:val="00003082"/>
    <w:rsid w:val="00003249"/>
    <w:rsid w:val="000044DF"/>
    <w:rsid w:val="0000762E"/>
    <w:rsid w:val="00016893"/>
    <w:rsid w:val="00017D43"/>
    <w:rsid w:val="00021C96"/>
    <w:rsid w:val="00031447"/>
    <w:rsid w:val="000349EA"/>
    <w:rsid w:val="00035468"/>
    <w:rsid w:val="00036451"/>
    <w:rsid w:val="000433A2"/>
    <w:rsid w:val="00050567"/>
    <w:rsid w:val="00050AD9"/>
    <w:rsid w:val="000543FF"/>
    <w:rsid w:val="00055B9F"/>
    <w:rsid w:val="00074E0B"/>
    <w:rsid w:val="00077775"/>
    <w:rsid w:val="00081764"/>
    <w:rsid w:val="0008567F"/>
    <w:rsid w:val="00094ACB"/>
    <w:rsid w:val="00095B9A"/>
    <w:rsid w:val="000A060A"/>
    <w:rsid w:val="000A3F77"/>
    <w:rsid w:val="000A53C4"/>
    <w:rsid w:val="000A5C01"/>
    <w:rsid w:val="000B00AA"/>
    <w:rsid w:val="000B1E73"/>
    <w:rsid w:val="000C1D1B"/>
    <w:rsid w:val="000C33A9"/>
    <w:rsid w:val="000C5BF3"/>
    <w:rsid w:val="000D1C00"/>
    <w:rsid w:val="000D1C56"/>
    <w:rsid w:val="000D3BB9"/>
    <w:rsid w:val="000D4566"/>
    <w:rsid w:val="000E4D42"/>
    <w:rsid w:val="000E75CF"/>
    <w:rsid w:val="000F14D8"/>
    <w:rsid w:val="000F5141"/>
    <w:rsid w:val="000F515B"/>
    <w:rsid w:val="00101D24"/>
    <w:rsid w:val="00102E83"/>
    <w:rsid w:val="00102FEF"/>
    <w:rsid w:val="00105D94"/>
    <w:rsid w:val="00105E6A"/>
    <w:rsid w:val="00107569"/>
    <w:rsid w:val="00110BE7"/>
    <w:rsid w:val="001174D8"/>
    <w:rsid w:val="00123693"/>
    <w:rsid w:val="00125A79"/>
    <w:rsid w:val="00134C2C"/>
    <w:rsid w:val="001353EB"/>
    <w:rsid w:val="00137D71"/>
    <w:rsid w:val="0014473C"/>
    <w:rsid w:val="0014608B"/>
    <w:rsid w:val="00153F19"/>
    <w:rsid w:val="00154C7A"/>
    <w:rsid w:val="001550A2"/>
    <w:rsid w:val="00155D7D"/>
    <w:rsid w:val="0016041D"/>
    <w:rsid w:val="00161717"/>
    <w:rsid w:val="001646A2"/>
    <w:rsid w:val="00165B55"/>
    <w:rsid w:val="00167445"/>
    <w:rsid w:val="00171F27"/>
    <w:rsid w:val="00173AE2"/>
    <w:rsid w:val="001743F0"/>
    <w:rsid w:val="001752C2"/>
    <w:rsid w:val="00176F7C"/>
    <w:rsid w:val="001806A4"/>
    <w:rsid w:val="0018290F"/>
    <w:rsid w:val="00182D60"/>
    <w:rsid w:val="0018728A"/>
    <w:rsid w:val="00187A2B"/>
    <w:rsid w:val="00195F0B"/>
    <w:rsid w:val="001962FC"/>
    <w:rsid w:val="00196449"/>
    <w:rsid w:val="001A0BD5"/>
    <w:rsid w:val="001A14F6"/>
    <w:rsid w:val="001A3581"/>
    <w:rsid w:val="001A361C"/>
    <w:rsid w:val="001A7B60"/>
    <w:rsid w:val="001B4520"/>
    <w:rsid w:val="001C25BD"/>
    <w:rsid w:val="001C348A"/>
    <w:rsid w:val="001D2DA6"/>
    <w:rsid w:val="001D58F3"/>
    <w:rsid w:val="001D7A70"/>
    <w:rsid w:val="001D7B56"/>
    <w:rsid w:val="001E051F"/>
    <w:rsid w:val="001E0C7F"/>
    <w:rsid w:val="001E100B"/>
    <w:rsid w:val="001E2518"/>
    <w:rsid w:val="001E7166"/>
    <w:rsid w:val="001F074D"/>
    <w:rsid w:val="001F781D"/>
    <w:rsid w:val="00201EBF"/>
    <w:rsid w:val="00210AD7"/>
    <w:rsid w:val="00210BEC"/>
    <w:rsid w:val="00211898"/>
    <w:rsid w:val="00212BB7"/>
    <w:rsid w:val="002140EB"/>
    <w:rsid w:val="00214FC0"/>
    <w:rsid w:val="00221A0A"/>
    <w:rsid w:val="002239E2"/>
    <w:rsid w:val="00223C7D"/>
    <w:rsid w:val="0022569E"/>
    <w:rsid w:val="0022761B"/>
    <w:rsid w:val="002306E4"/>
    <w:rsid w:val="00232DCC"/>
    <w:rsid w:val="00234223"/>
    <w:rsid w:val="0024118A"/>
    <w:rsid w:val="002435B1"/>
    <w:rsid w:val="002442E2"/>
    <w:rsid w:val="002442F0"/>
    <w:rsid w:val="0025037E"/>
    <w:rsid w:val="00251809"/>
    <w:rsid w:val="00253643"/>
    <w:rsid w:val="00253B42"/>
    <w:rsid w:val="00253ED1"/>
    <w:rsid w:val="00257A80"/>
    <w:rsid w:val="00260ED4"/>
    <w:rsid w:val="002630A6"/>
    <w:rsid w:val="00264A62"/>
    <w:rsid w:val="0026654F"/>
    <w:rsid w:val="002723F1"/>
    <w:rsid w:val="00275D2E"/>
    <w:rsid w:val="00285007"/>
    <w:rsid w:val="00286FBD"/>
    <w:rsid w:val="00290E6D"/>
    <w:rsid w:val="0029423B"/>
    <w:rsid w:val="00296CDB"/>
    <w:rsid w:val="002A551D"/>
    <w:rsid w:val="002B038D"/>
    <w:rsid w:val="002B13B1"/>
    <w:rsid w:val="002B5C6C"/>
    <w:rsid w:val="002B73D2"/>
    <w:rsid w:val="002C0412"/>
    <w:rsid w:val="002C0D1C"/>
    <w:rsid w:val="002C6A17"/>
    <w:rsid w:val="002D0397"/>
    <w:rsid w:val="002D1876"/>
    <w:rsid w:val="002D27A3"/>
    <w:rsid w:val="002D3CB0"/>
    <w:rsid w:val="002D3DD4"/>
    <w:rsid w:val="002E0752"/>
    <w:rsid w:val="002E10B8"/>
    <w:rsid w:val="002E1DC9"/>
    <w:rsid w:val="002E3015"/>
    <w:rsid w:val="002E5BE6"/>
    <w:rsid w:val="002F39AE"/>
    <w:rsid w:val="00300492"/>
    <w:rsid w:val="00300C73"/>
    <w:rsid w:val="00301709"/>
    <w:rsid w:val="00302934"/>
    <w:rsid w:val="00306297"/>
    <w:rsid w:val="0031001F"/>
    <w:rsid w:val="003106B2"/>
    <w:rsid w:val="00313B15"/>
    <w:rsid w:val="003176AD"/>
    <w:rsid w:val="003269B3"/>
    <w:rsid w:val="003303CD"/>
    <w:rsid w:val="0033066E"/>
    <w:rsid w:val="00330DBF"/>
    <w:rsid w:val="0033187E"/>
    <w:rsid w:val="00333B70"/>
    <w:rsid w:val="00334B89"/>
    <w:rsid w:val="0033651C"/>
    <w:rsid w:val="00356EDC"/>
    <w:rsid w:val="0035741D"/>
    <w:rsid w:val="00360D38"/>
    <w:rsid w:val="0036382F"/>
    <w:rsid w:val="003653A7"/>
    <w:rsid w:val="00365848"/>
    <w:rsid w:val="0037714F"/>
    <w:rsid w:val="00390849"/>
    <w:rsid w:val="00390BF1"/>
    <w:rsid w:val="0039576F"/>
    <w:rsid w:val="003A2450"/>
    <w:rsid w:val="003A2569"/>
    <w:rsid w:val="003A55D5"/>
    <w:rsid w:val="003A61A7"/>
    <w:rsid w:val="003A6858"/>
    <w:rsid w:val="003B28FD"/>
    <w:rsid w:val="003B63A2"/>
    <w:rsid w:val="003C43A2"/>
    <w:rsid w:val="003C6DCA"/>
    <w:rsid w:val="003D1A84"/>
    <w:rsid w:val="003D2DAA"/>
    <w:rsid w:val="003D665F"/>
    <w:rsid w:val="003D66B3"/>
    <w:rsid w:val="003D7469"/>
    <w:rsid w:val="003E0C68"/>
    <w:rsid w:val="003E120C"/>
    <w:rsid w:val="003E3BA5"/>
    <w:rsid w:val="003E3C0E"/>
    <w:rsid w:val="003E5124"/>
    <w:rsid w:val="003F4EDF"/>
    <w:rsid w:val="003F5F1E"/>
    <w:rsid w:val="003F6F16"/>
    <w:rsid w:val="003F79F0"/>
    <w:rsid w:val="00401F3C"/>
    <w:rsid w:val="00402BB6"/>
    <w:rsid w:val="00402CA6"/>
    <w:rsid w:val="004041B8"/>
    <w:rsid w:val="00411A42"/>
    <w:rsid w:val="00414BF1"/>
    <w:rsid w:val="004214AF"/>
    <w:rsid w:val="00426B82"/>
    <w:rsid w:val="00427B6E"/>
    <w:rsid w:val="00432206"/>
    <w:rsid w:val="004327FB"/>
    <w:rsid w:val="00442363"/>
    <w:rsid w:val="00445EEA"/>
    <w:rsid w:val="00450E96"/>
    <w:rsid w:val="00455BE1"/>
    <w:rsid w:val="004563BA"/>
    <w:rsid w:val="00457AA7"/>
    <w:rsid w:val="00460CFD"/>
    <w:rsid w:val="004701BC"/>
    <w:rsid w:val="00473D6B"/>
    <w:rsid w:val="0048199B"/>
    <w:rsid w:val="004873DE"/>
    <w:rsid w:val="00491009"/>
    <w:rsid w:val="00491338"/>
    <w:rsid w:val="004913F9"/>
    <w:rsid w:val="00494C7D"/>
    <w:rsid w:val="004968B3"/>
    <w:rsid w:val="00497297"/>
    <w:rsid w:val="004978AB"/>
    <w:rsid w:val="00497E03"/>
    <w:rsid w:val="004A0D37"/>
    <w:rsid w:val="004A219D"/>
    <w:rsid w:val="004A26B6"/>
    <w:rsid w:val="004A43DB"/>
    <w:rsid w:val="004B1CFE"/>
    <w:rsid w:val="004B29D4"/>
    <w:rsid w:val="004B30B7"/>
    <w:rsid w:val="004B5888"/>
    <w:rsid w:val="004B63FE"/>
    <w:rsid w:val="004C2838"/>
    <w:rsid w:val="004C29F4"/>
    <w:rsid w:val="004C47D8"/>
    <w:rsid w:val="004D218B"/>
    <w:rsid w:val="004D4A15"/>
    <w:rsid w:val="004D5735"/>
    <w:rsid w:val="004E0020"/>
    <w:rsid w:val="004E3D90"/>
    <w:rsid w:val="004E681F"/>
    <w:rsid w:val="004E6E7A"/>
    <w:rsid w:val="004E72AB"/>
    <w:rsid w:val="004F00F6"/>
    <w:rsid w:val="004F2509"/>
    <w:rsid w:val="004F2B05"/>
    <w:rsid w:val="004F5426"/>
    <w:rsid w:val="005052E7"/>
    <w:rsid w:val="0051066C"/>
    <w:rsid w:val="00516824"/>
    <w:rsid w:val="0051689B"/>
    <w:rsid w:val="00517590"/>
    <w:rsid w:val="00520FCB"/>
    <w:rsid w:val="00523EDB"/>
    <w:rsid w:val="0053608F"/>
    <w:rsid w:val="00537074"/>
    <w:rsid w:val="005372A1"/>
    <w:rsid w:val="00540D4C"/>
    <w:rsid w:val="005426F4"/>
    <w:rsid w:val="0054740C"/>
    <w:rsid w:val="00547FBC"/>
    <w:rsid w:val="00550983"/>
    <w:rsid w:val="00550DE2"/>
    <w:rsid w:val="005513F0"/>
    <w:rsid w:val="0055172B"/>
    <w:rsid w:val="005524BE"/>
    <w:rsid w:val="00552ABC"/>
    <w:rsid w:val="00554F77"/>
    <w:rsid w:val="0056058F"/>
    <w:rsid w:val="00560D34"/>
    <w:rsid w:val="0056124B"/>
    <w:rsid w:val="005618D3"/>
    <w:rsid w:val="005706AF"/>
    <w:rsid w:val="00577FA8"/>
    <w:rsid w:val="00581736"/>
    <w:rsid w:val="00585C74"/>
    <w:rsid w:val="005A0633"/>
    <w:rsid w:val="005C5A39"/>
    <w:rsid w:val="005C623C"/>
    <w:rsid w:val="005C6E94"/>
    <w:rsid w:val="005D1EF2"/>
    <w:rsid w:val="005D1F18"/>
    <w:rsid w:val="005D2D19"/>
    <w:rsid w:val="005D516F"/>
    <w:rsid w:val="005D684E"/>
    <w:rsid w:val="005E3C87"/>
    <w:rsid w:val="005E486F"/>
    <w:rsid w:val="005E7D74"/>
    <w:rsid w:val="005F2542"/>
    <w:rsid w:val="005F51B5"/>
    <w:rsid w:val="005F66C3"/>
    <w:rsid w:val="005F67CB"/>
    <w:rsid w:val="005F6906"/>
    <w:rsid w:val="005F7D3D"/>
    <w:rsid w:val="006014BE"/>
    <w:rsid w:val="00603CB7"/>
    <w:rsid w:val="00615341"/>
    <w:rsid w:val="00615FAA"/>
    <w:rsid w:val="00621084"/>
    <w:rsid w:val="006241CE"/>
    <w:rsid w:val="00625D56"/>
    <w:rsid w:val="00632D64"/>
    <w:rsid w:val="0064368E"/>
    <w:rsid w:val="00644522"/>
    <w:rsid w:val="00644DC8"/>
    <w:rsid w:val="00652813"/>
    <w:rsid w:val="00654D04"/>
    <w:rsid w:val="00657163"/>
    <w:rsid w:val="00660A8F"/>
    <w:rsid w:val="006669FB"/>
    <w:rsid w:val="00670DC2"/>
    <w:rsid w:val="00676128"/>
    <w:rsid w:val="00681380"/>
    <w:rsid w:val="00686ACC"/>
    <w:rsid w:val="00686CF4"/>
    <w:rsid w:val="00690FE9"/>
    <w:rsid w:val="00697862"/>
    <w:rsid w:val="00697B26"/>
    <w:rsid w:val="00697C60"/>
    <w:rsid w:val="006A609A"/>
    <w:rsid w:val="006A6B16"/>
    <w:rsid w:val="006B2654"/>
    <w:rsid w:val="006B375F"/>
    <w:rsid w:val="006C0C19"/>
    <w:rsid w:val="006C76A1"/>
    <w:rsid w:val="006D1B2C"/>
    <w:rsid w:val="006D2347"/>
    <w:rsid w:val="006D2A13"/>
    <w:rsid w:val="006D669B"/>
    <w:rsid w:val="006D7B59"/>
    <w:rsid w:val="006E5E86"/>
    <w:rsid w:val="006F0722"/>
    <w:rsid w:val="006F1510"/>
    <w:rsid w:val="006F4792"/>
    <w:rsid w:val="006F6501"/>
    <w:rsid w:val="00703FFB"/>
    <w:rsid w:val="00710578"/>
    <w:rsid w:val="007169D3"/>
    <w:rsid w:val="00716C87"/>
    <w:rsid w:val="00717C1D"/>
    <w:rsid w:val="007201A9"/>
    <w:rsid w:val="007202BF"/>
    <w:rsid w:val="00720D13"/>
    <w:rsid w:val="007236B4"/>
    <w:rsid w:val="00726446"/>
    <w:rsid w:val="00727365"/>
    <w:rsid w:val="00734533"/>
    <w:rsid w:val="00734722"/>
    <w:rsid w:val="007356D3"/>
    <w:rsid w:val="00743351"/>
    <w:rsid w:val="007478EA"/>
    <w:rsid w:val="0075103F"/>
    <w:rsid w:val="00753B68"/>
    <w:rsid w:val="007709FA"/>
    <w:rsid w:val="0077243D"/>
    <w:rsid w:val="00773ADC"/>
    <w:rsid w:val="00776194"/>
    <w:rsid w:val="00780E13"/>
    <w:rsid w:val="00781049"/>
    <w:rsid w:val="007968B8"/>
    <w:rsid w:val="007A1562"/>
    <w:rsid w:val="007A648C"/>
    <w:rsid w:val="007A7AB2"/>
    <w:rsid w:val="007B1CDD"/>
    <w:rsid w:val="007B4303"/>
    <w:rsid w:val="007B64FB"/>
    <w:rsid w:val="007C6301"/>
    <w:rsid w:val="007D2C55"/>
    <w:rsid w:val="007D43B4"/>
    <w:rsid w:val="007D4F1A"/>
    <w:rsid w:val="007D5589"/>
    <w:rsid w:val="007D6471"/>
    <w:rsid w:val="007D72FA"/>
    <w:rsid w:val="007D7B05"/>
    <w:rsid w:val="007E0EF4"/>
    <w:rsid w:val="007E23D7"/>
    <w:rsid w:val="007E63AF"/>
    <w:rsid w:val="007E6FC7"/>
    <w:rsid w:val="007E7FAD"/>
    <w:rsid w:val="007F10D0"/>
    <w:rsid w:val="007F1662"/>
    <w:rsid w:val="007F1DAD"/>
    <w:rsid w:val="007F2B8D"/>
    <w:rsid w:val="007F3BC7"/>
    <w:rsid w:val="007F736F"/>
    <w:rsid w:val="00802B42"/>
    <w:rsid w:val="00805C5E"/>
    <w:rsid w:val="0080654E"/>
    <w:rsid w:val="008107D4"/>
    <w:rsid w:val="00810896"/>
    <w:rsid w:val="008118EC"/>
    <w:rsid w:val="008158E2"/>
    <w:rsid w:val="008172C4"/>
    <w:rsid w:val="00817EA1"/>
    <w:rsid w:val="00820CC8"/>
    <w:rsid w:val="00823CA9"/>
    <w:rsid w:val="00825922"/>
    <w:rsid w:val="0082753D"/>
    <w:rsid w:val="00831D9B"/>
    <w:rsid w:val="008327B7"/>
    <w:rsid w:val="0084149D"/>
    <w:rsid w:val="00842DA0"/>
    <w:rsid w:val="008454EA"/>
    <w:rsid w:val="008515BE"/>
    <w:rsid w:val="008524FC"/>
    <w:rsid w:val="00854E03"/>
    <w:rsid w:val="0085574B"/>
    <w:rsid w:val="00861D47"/>
    <w:rsid w:val="0087203F"/>
    <w:rsid w:val="00872C0E"/>
    <w:rsid w:val="00875707"/>
    <w:rsid w:val="00881E31"/>
    <w:rsid w:val="00883755"/>
    <w:rsid w:val="00887086"/>
    <w:rsid w:val="0088732C"/>
    <w:rsid w:val="00893B9B"/>
    <w:rsid w:val="00893EB0"/>
    <w:rsid w:val="00894C9F"/>
    <w:rsid w:val="008B07D0"/>
    <w:rsid w:val="008B4E82"/>
    <w:rsid w:val="008B7A4F"/>
    <w:rsid w:val="008C2B99"/>
    <w:rsid w:val="008C43C8"/>
    <w:rsid w:val="008C783A"/>
    <w:rsid w:val="008C7EB3"/>
    <w:rsid w:val="008D1B95"/>
    <w:rsid w:val="008D2082"/>
    <w:rsid w:val="008D753E"/>
    <w:rsid w:val="008E2D27"/>
    <w:rsid w:val="008E47FC"/>
    <w:rsid w:val="008E73C5"/>
    <w:rsid w:val="008F2780"/>
    <w:rsid w:val="008F7770"/>
    <w:rsid w:val="00900FC7"/>
    <w:rsid w:val="00904C1C"/>
    <w:rsid w:val="00906F0D"/>
    <w:rsid w:val="009118B2"/>
    <w:rsid w:val="00915581"/>
    <w:rsid w:val="00922342"/>
    <w:rsid w:val="00924B00"/>
    <w:rsid w:val="00925961"/>
    <w:rsid w:val="00927BEC"/>
    <w:rsid w:val="00933675"/>
    <w:rsid w:val="0093756A"/>
    <w:rsid w:val="0094132C"/>
    <w:rsid w:val="0095461A"/>
    <w:rsid w:val="00955FF5"/>
    <w:rsid w:val="00962771"/>
    <w:rsid w:val="00970285"/>
    <w:rsid w:val="00980AE7"/>
    <w:rsid w:val="00984F0C"/>
    <w:rsid w:val="00986EEC"/>
    <w:rsid w:val="00990B48"/>
    <w:rsid w:val="009925C0"/>
    <w:rsid w:val="0099371C"/>
    <w:rsid w:val="00994324"/>
    <w:rsid w:val="00994E36"/>
    <w:rsid w:val="0099769C"/>
    <w:rsid w:val="00997EC8"/>
    <w:rsid w:val="009A123E"/>
    <w:rsid w:val="009A431A"/>
    <w:rsid w:val="009A76E3"/>
    <w:rsid w:val="009B389D"/>
    <w:rsid w:val="009B5F4B"/>
    <w:rsid w:val="009B744D"/>
    <w:rsid w:val="009C355B"/>
    <w:rsid w:val="009C4544"/>
    <w:rsid w:val="009C770F"/>
    <w:rsid w:val="009D217F"/>
    <w:rsid w:val="009D5F6C"/>
    <w:rsid w:val="009E1031"/>
    <w:rsid w:val="009E1E8F"/>
    <w:rsid w:val="009E2850"/>
    <w:rsid w:val="009E49BD"/>
    <w:rsid w:val="009E5CB9"/>
    <w:rsid w:val="009F1129"/>
    <w:rsid w:val="00A037D4"/>
    <w:rsid w:val="00A067C8"/>
    <w:rsid w:val="00A06F93"/>
    <w:rsid w:val="00A074A0"/>
    <w:rsid w:val="00A07978"/>
    <w:rsid w:val="00A10ED4"/>
    <w:rsid w:val="00A16127"/>
    <w:rsid w:val="00A23A72"/>
    <w:rsid w:val="00A27C18"/>
    <w:rsid w:val="00A301B8"/>
    <w:rsid w:val="00A31014"/>
    <w:rsid w:val="00A347E3"/>
    <w:rsid w:val="00A41901"/>
    <w:rsid w:val="00A41DBD"/>
    <w:rsid w:val="00A44306"/>
    <w:rsid w:val="00A46197"/>
    <w:rsid w:val="00A501A6"/>
    <w:rsid w:val="00A50C3C"/>
    <w:rsid w:val="00A5284A"/>
    <w:rsid w:val="00A546E4"/>
    <w:rsid w:val="00A5515B"/>
    <w:rsid w:val="00A561A5"/>
    <w:rsid w:val="00A62C8F"/>
    <w:rsid w:val="00A645D9"/>
    <w:rsid w:val="00A64640"/>
    <w:rsid w:val="00A6529A"/>
    <w:rsid w:val="00A729AB"/>
    <w:rsid w:val="00A736AF"/>
    <w:rsid w:val="00A74BE7"/>
    <w:rsid w:val="00A769CB"/>
    <w:rsid w:val="00A76A94"/>
    <w:rsid w:val="00A772A6"/>
    <w:rsid w:val="00A82C1E"/>
    <w:rsid w:val="00A916F4"/>
    <w:rsid w:val="00A91712"/>
    <w:rsid w:val="00A91B2C"/>
    <w:rsid w:val="00A93094"/>
    <w:rsid w:val="00A9522C"/>
    <w:rsid w:val="00A9538A"/>
    <w:rsid w:val="00A96BC6"/>
    <w:rsid w:val="00A96FE9"/>
    <w:rsid w:val="00A97167"/>
    <w:rsid w:val="00A97445"/>
    <w:rsid w:val="00AA7603"/>
    <w:rsid w:val="00AB10CF"/>
    <w:rsid w:val="00AB211D"/>
    <w:rsid w:val="00AB435E"/>
    <w:rsid w:val="00AB7A77"/>
    <w:rsid w:val="00AC1446"/>
    <w:rsid w:val="00AC1513"/>
    <w:rsid w:val="00AC273C"/>
    <w:rsid w:val="00AC3E56"/>
    <w:rsid w:val="00AC7489"/>
    <w:rsid w:val="00AD67E7"/>
    <w:rsid w:val="00AD6C36"/>
    <w:rsid w:val="00AD6DF1"/>
    <w:rsid w:val="00AE2998"/>
    <w:rsid w:val="00AE2F74"/>
    <w:rsid w:val="00AE7740"/>
    <w:rsid w:val="00AF04AD"/>
    <w:rsid w:val="00AF0FD9"/>
    <w:rsid w:val="00AF4997"/>
    <w:rsid w:val="00AF5175"/>
    <w:rsid w:val="00B00E36"/>
    <w:rsid w:val="00B062D7"/>
    <w:rsid w:val="00B07FFB"/>
    <w:rsid w:val="00B1014D"/>
    <w:rsid w:val="00B10432"/>
    <w:rsid w:val="00B22117"/>
    <w:rsid w:val="00B22E84"/>
    <w:rsid w:val="00B31E4F"/>
    <w:rsid w:val="00B42102"/>
    <w:rsid w:val="00B446D4"/>
    <w:rsid w:val="00B46704"/>
    <w:rsid w:val="00B46A7D"/>
    <w:rsid w:val="00B50CBC"/>
    <w:rsid w:val="00B52BBC"/>
    <w:rsid w:val="00B61631"/>
    <w:rsid w:val="00B61B78"/>
    <w:rsid w:val="00B61F94"/>
    <w:rsid w:val="00B62F98"/>
    <w:rsid w:val="00B660CC"/>
    <w:rsid w:val="00B74D86"/>
    <w:rsid w:val="00B8068E"/>
    <w:rsid w:val="00B83D77"/>
    <w:rsid w:val="00B85324"/>
    <w:rsid w:val="00B87FA4"/>
    <w:rsid w:val="00B92A20"/>
    <w:rsid w:val="00B9358D"/>
    <w:rsid w:val="00BA0D69"/>
    <w:rsid w:val="00BA7B52"/>
    <w:rsid w:val="00BB04CF"/>
    <w:rsid w:val="00BB4A21"/>
    <w:rsid w:val="00BB6247"/>
    <w:rsid w:val="00BC4597"/>
    <w:rsid w:val="00BC5818"/>
    <w:rsid w:val="00BC5DF8"/>
    <w:rsid w:val="00BD24C6"/>
    <w:rsid w:val="00BD2B9D"/>
    <w:rsid w:val="00BD3351"/>
    <w:rsid w:val="00BD7771"/>
    <w:rsid w:val="00BE0B5E"/>
    <w:rsid w:val="00BE1170"/>
    <w:rsid w:val="00BE1A8A"/>
    <w:rsid w:val="00BE1FB3"/>
    <w:rsid w:val="00BE43A2"/>
    <w:rsid w:val="00BE441F"/>
    <w:rsid w:val="00BE4A32"/>
    <w:rsid w:val="00BE572B"/>
    <w:rsid w:val="00BE5E82"/>
    <w:rsid w:val="00BE7D26"/>
    <w:rsid w:val="00BF26EA"/>
    <w:rsid w:val="00BF5526"/>
    <w:rsid w:val="00BF636A"/>
    <w:rsid w:val="00BF7143"/>
    <w:rsid w:val="00C01EB8"/>
    <w:rsid w:val="00C0360F"/>
    <w:rsid w:val="00C040AF"/>
    <w:rsid w:val="00C0524C"/>
    <w:rsid w:val="00C0565B"/>
    <w:rsid w:val="00C05CF8"/>
    <w:rsid w:val="00C1030A"/>
    <w:rsid w:val="00C12BF4"/>
    <w:rsid w:val="00C20432"/>
    <w:rsid w:val="00C249B5"/>
    <w:rsid w:val="00C260BF"/>
    <w:rsid w:val="00C32027"/>
    <w:rsid w:val="00C42B89"/>
    <w:rsid w:val="00C5016D"/>
    <w:rsid w:val="00C50A7C"/>
    <w:rsid w:val="00C52B35"/>
    <w:rsid w:val="00C5452F"/>
    <w:rsid w:val="00C64CB7"/>
    <w:rsid w:val="00C67292"/>
    <w:rsid w:val="00C67478"/>
    <w:rsid w:val="00C72559"/>
    <w:rsid w:val="00C73C73"/>
    <w:rsid w:val="00C75ED5"/>
    <w:rsid w:val="00C8287C"/>
    <w:rsid w:val="00C86027"/>
    <w:rsid w:val="00C86FC8"/>
    <w:rsid w:val="00C9158B"/>
    <w:rsid w:val="00CA0A0F"/>
    <w:rsid w:val="00CA0E80"/>
    <w:rsid w:val="00CA20F4"/>
    <w:rsid w:val="00CA395C"/>
    <w:rsid w:val="00CA4533"/>
    <w:rsid w:val="00CA5807"/>
    <w:rsid w:val="00CA66E2"/>
    <w:rsid w:val="00CA7043"/>
    <w:rsid w:val="00CB6020"/>
    <w:rsid w:val="00CD04C5"/>
    <w:rsid w:val="00CD46FE"/>
    <w:rsid w:val="00CD6F57"/>
    <w:rsid w:val="00CD7276"/>
    <w:rsid w:val="00CE09D9"/>
    <w:rsid w:val="00CE25A2"/>
    <w:rsid w:val="00CE5D44"/>
    <w:rsid w:val="00CF0589"/>
    <w:rsid w:val="00CF3C9A"/>
    <w:rsid w:val="00CF6672"/>
    <w:rsid w:val="00D005AD"/>
    <w:rsid w:val="00D03D68"/>
    <w:rsid w:val="00D041C4"/>
    <w:rsid w:val="00D0526B"/>
    <w:rsid w:val="00D05B13"/>
    <w:rsid w:val="00D06E70"/>
    <w:rsid w:val="00D125FF"/>
    <w:rsid w:val="00D12D36"/>
    <w:rsid w:val="00D1327C"/>
    <w:rsid w:val="00D1477C"/>
    <w:rsid w:val="00D168BE"/>
    <w:rsid w:val="00D17723"/>
    <w:rsid w:val="00D217F2"/>
    <w:rsid w:val="00D2419E"/>
    <w:rsid w:val="00D25816"/>
    <w:rsid w:val="00D267B6"/>
    <w:rsid w:val="00D31488"/>
    <w:rsid w:val="00D32815"/>
    <w:rsid w:val="00D43308"/>
    <w:rsid w:val="00D45505"/>
    <w:rsid w:val="00D46E83"/>
    <w:rsid w:val="00D474EA"/>
    <w:rsid w:val="00D502F4"/>
    <w:rsid w:val="00D541F5"/>
    <w:rsid w:val="00D55214"/>
    <w:rsid w:val="00D56622"/>
    <w:rsid w:val="00D60171"/>
    <w:rsid w:val="00D72D80"/>
    <w:rsid w:val="00D73404"/>
    <w:rsid w:val="00D750A3"/>
    <w:rsid w:val="00D81944"/>
    <w:rsid w:val="00D81B85"/>
    <w:rsid w:val="00D8513F"/>
    <w:rsid w:val="00D86B79"/>
    <w:rsid w:val="00D91119"/>
    <w:rsid w:val="00D9142C"/>
    <w:rsid w:val="00D91AC8"/>
    <w:rsid w:val="00D96772"/>
    <w:rsid w:val="00DA1F72"/>
    <w:rsid w:val="00DA35D6"/>
    <w:rsid w:val="00DA56B8"/>
    <w:rsid w:val="00DA6316"/>
    <w:rsid w:val="00DB168C"/>
    <w:rsid w:val="00DB2F9C"/>
    <w:rsid w:val="00DB5078"/>
    <w:rsid w:val="00DB7786"/>
    <w:rsid w:val="00DC15B0"/>
    <w:rsid w:val="00DC2BFF"/>
    <w:rsid w:val="00DD04E9"/>
    <w:rsid w:val="00DE142D"/>
    <w:rsid w:val="00DE58EC"/>
    <w:rsid w:val="00DE61C9"/>
    <w:rsid w:val="00DF277B"/>
    <w:rsid w:val="00DF5473"/>
    <w:rsid w:val="00E03B5A"/>
    <w:rsid w:val="00E0467A"/>
    <w:rsid w:val="00E048AC"/>
    <w:rsid w:val="00E077E8"/>
    <w:rsid w:val="00E11DA2"/>
    <w:rsid w:val="00E12217"/>
    <w:rsid w:val="00E12E25"/>
    <w:rsid w:val="00E13471"/>
    <w:rsid w:val="00E166F9"/>
    <w:rsid w:val="00E16A64"/>
    <w:rsid w:val="00E16B60"/>
    <w:rsid w:val="00E200CF"/>
    <w:rsid w:val="00E21A5A"/>
    <w:rsid w:val="00E21C9A"/>
    <w:rsid w:val="00E22BAE"/>
    <w:rsid w:val="00E2474A"/>
    <w:rsid w:val="00E24CDE"/>
    <w:rsid w:val="00E26D12"/>
    <w:rsid w:val="00E2704B"/>
    <w:rsid w:val="00E30297"/>
    <w:rsid w:val="00E31EEB"/>
    <w:rsid w:val="00E412BB"/>
    <w:rsid w:val="00E43F96"/>
    <w:rsid w:val="00E45258"/>
    <w:rsid w:val="00E5070D"/>
    <w:rsid w:val="00E53198"/>
    <w:rsid w:val="00E53299"/>
    <w:rsid w:val="00E63374"/>
    <w:rsid w:val="00E70C99"/>
    <w:rsid w:val="00E717D9"/>
    <w:rsid w:val="00E72A0B"/>
    <w:rsid w:val="00E73FB5"/>
    <w:rsid w:val="00E749A2"/>
    <w:rsid w:val="00E86EE6"/>
    <w:rsid w:val="00E874BA"/>
    <w:rsid w:val="00E90BC8"/>
    <w:rsid w:val="00E95AC3"/>
    <w:rsid w:val="00EA064B"/>
    <w:rsid w:val="00EA0ED9"/>
    <w:rsid w:val="00EA1B9F"/>
    <w:rsid w:val="00EA1C07"/>
    <w:rsid w:val="00EA20EE"/>
    <w:rsid w:val="00EB0C86"/>
    <w:rsid w:val="00EB580F"/>
    <w:rsid w:val="00EB67C3"/>
    <w:rsid w:val="00EB77C6"/>
    <w:rsid w:val="00EC0FE6"/>
    <w:rsid w:val="00EC1060"/>
    <w:rsid w:val="00EC3F22"/>
    <w:rsid w:val="00EC559F"/>
    <w:rsid w:val="00ED3674"/>
    <w:rsid w:val="00ED38D8"/>
    <w:rsid w:val="00ED45F2"/>
    <w:rsid w:val="00ED5A82"/>
    <w:rsid w:val="00ED7FC6"/>
    <w:rsid w:val="00EE5666"/>
    <w:rsid w:val="00EE79C2"/>
    <w:rsid w:val="00EF36BE"/>
    <w:rsid w:val="00EF4310"/>
    <w:rsid w:val="00EF53B7"/>
    <w:rsid w:val="00F007F7"/>
    <w:rsid w:val="00F0244E"/>
    <w:rsid w:val="00F04A95"/>
    <w:rsid w:val="00F05340"/>
    <w:rsid w:val="00F05356"/>
    <w:rsid w:val="00F0645D"/>
    <w:rsid w:val="00F06A1E"/>
    <w:rsid w:val="00F13720"/>
    <w:rsid w:val="00F137AB"/>
    <w:rsid w:val="00F1542A"/>
    <w:rsid w:val="00F20A8A"/>
    <w:rsid w:val="00F2314F"/>
    <w:rsid w:val="00F26A41"/>
    <w:rsid w:val="00F272CB"/>
    <w:rsid w:val="00F307F3"/>
    <w:rsid w:val="00F34181"/>
    <w:rsid w:val="00F35032"/>
    <w:rsid w:val="00F36119"/>
    <w:rsid w:val="00F367A2"/>
    <w:rsid w:val="00F36F4A"/>
    <w:rsid w:val="00F43824"/>
    <w:rsid w:val="00F4752B"/>
    <w:rsid w:val="00F51B20"/>
    <w:rsid w:val="00F5236B"/>
    <w:rsid w:val="00F53F3A"/>
    <w:rsid w:val="00F5670F"/>
    <w:rsid w:val="00F63842"/>
    <w:rsid w:val="00F638AB"/>
    <w:rsid w:val="00F70E0D"/>
    <w:rsid w:val="00F73B36"/>
    <w:rsid w:val="00F75400"/>
    <w:rsid w:val="00F76B16"/>
    <w:rsid w:val="00F8144A"/>
    <w:rsid w:val="00F81CA6"/>
    <w:rsid w:val="00F96B2C"/>
    <w:rsid w:val="00F97627"/>
    <w:rsid w:val="00FA2454"/>
    <w:rsid w:val="00FA786D"/>
    <w:rsid w:val="00FB1650"/>
    <w:rsid w:val="00FB4C2D"/>
    <w:rsid w:val="00FB77C2"/>
    <w:rsid w:val="00FC2993"/>
    <w:rsid w:val="00FC3551"/>
    <w:rsid w:val="00FC36C5"/>
    <w:rsid w:val="00FC49E4"/>
    <w:rsid w:val="00FC5C03"/>
    <w:rsid w:val="00FD0C88"/>
    <w:rsid w:val="00FD1240"/>
    <w:rsid w:val="00FD2AEC"/>
    <w:rsid w:val="00FD5232"/>
    <w:rsid w:val="00FE3FE5"/>
    <w:rsid w:val="00FE42C5"/>
    <w:rsid w:val="00FE5C5D"/>
    <w:rsid w:val="00FE5EFD"/>
    <w:rsid w:val="00FF2AB0"/>
    <w:rsid w:val="00FF64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69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E75C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61717"/>
    <w:rPr>
      <w:rFonts w:cs="Times New Roman"/>
      <w:sz w:val="2"/>
    </w:rPr>
  </w:style>
  <w:style w:type="character" w:styleId="Hyperlink">
    <w:name w:val="Hyperlink"/>
    <w:basedOn w:val="DefaultParagraphFont"/>
    <w:uiPriority w:val="99"/>
    <w:rsid w:val="00817EA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hyperlink" Target="http://www.cpuc.ca.gov"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257</Words>
  <Characters>1470</Characters>
  <Application>Microsoft Office Outlook</Application>
  <DocSecurity>0</DocSecurity>
  <Lines>0</Lines>
  <Paragraphs>0</Paragraphs>
  <ScaleCrop>false</ScaleCrop>
  <Company>cpuc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CALIFORNIA</dc:title>
  <dc:subject/>
  <dc:creator>April Mulqueen</dc:creator>
  <cp:keywords/>
  <dc:description/>
  <cp:lastModifiedBy>Rebecca Turner</cp:lastModifiedBy>
  <cp:revision>2</cp:revision>
  <cp:lastPrinted>2008-06-10T18:40:00Z</cp:lastPrinted>
  <dcterms:created xsi:type="dcterms:W3CDTF">2009-04-30T18:44:00Z</dcterms:created>
  <dcterms:modified xsi:type="dcterms:W3CDTF">2009-04-30T18:44:00Z</dcterms:modified>
</cp:coreProperties>
</file>